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13" w:rsidRDefault="00847513" w:rsidP="006F78B3">
      <w:pPr>
        <w:widowControl w:val="0"/>
        <w:tabs>
          <w:tab w:val="left" w:pos="5970"/>
        </w:tabs>
        <w:spacing w:line="240" w:lineRule="auto"/>
        <w:ind w:left="360" w:right="-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13"/>
          <w:sz w:val="20"/>
          <w:szCs w:val="20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0"/>
          <w:sz w:val="20"/>
          <w:szCs w:val="20"/>
        </w:rPr>
        <w:t>ри</w:t>
      </w:r>
      <w:r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>ня</w:t>
      </w:r>
      <w:r>
        <w:rPr>
          <w:rFonts w:ascii="Times New Roman" w:hAnsi="Times New Roman" w:cs="Times New Roman"/>
          <w:b/>
          <w:bCs/>
          <w:color w:val="000000"/>
          <w:spacing w:val="10"/>
          <w:sz w:val="20"/>
          <w:szCs w:val="20"/>
        </w:rPr>
        <w:t>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Утверждаю</w:t>
      </w:r>
    </w:p>
    <w:p w:rsidR="00847513" w:rsidRDefault="00847513">
      <w:pPr>
        <w:widowControl w:val="0"/>
        <w:tabs>
          <w:tab w:val="left" w:pos="5419"/>
          <w:tab w:val="left" w:pos="5894"/>
        </w:tabs>
        <w:spacing w:before="34" w:line="270" w:lineRule="auto"/>
        <w:ind w:left="360" w:right="-49" w:hanging="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р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14"/>
          <w:sz w:val="20"/>
          <w:szCs w:val="20"/>
        </w:rPr>
        <w:t>ш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ни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4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б</w:t>
      </w:r>
      <w:r>
        <w:rPr>
          <w:rFonts w:ascii="Times New Roman" w:hAnsi="Times New Roman" w:cs="Times New Roman"/>
          <w:color w:val="000000"/>
          <w:spacing w:val="14"/>
          <w:sz w:val="20"/>
          <w:szCs w:val="20"/>
        </w:rPr>
        <w:t>щ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ег</w:t>
      </w:r>
      <w:r>
        <w:rPr>
          <w:rFonts w:ascii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ро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и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те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л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ьск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г</w:t>
      </w:r>
      <w:r>
        <w:rPr>
          <w:rFonts w:ascii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собр</w:t>
      </w:r>
      <w:r>
        <w:rPr>
          <w:rFonts w:ascii="Times New Roman" w:hAnsi="Times New Roman" w:cs="Times New Roman"/>
          <w:color w:val="000000"/>
          <w:spacing w:val="7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ни</w:t>
      </w:r>
      <w:r>
        <w:rPr>
          <w:rFonts w:ascii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'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hAnsi="Times New Roman" w:cs="Times New Roman"/>
          <w:color w:val="000000"/>
          <w:spacing w:val="5"/>
          <w:sz w:val="20"/>
          <w:szCs w:val="20"/>
        </w:rPr>
        <w:t>ав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5"/>
          <w:sz w:val="20"/>
          <w:szCs w:val="20"/>
        </w:rPr>
        <w:t>ду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>юща</w:t>
      </w:r>
      <w:r>
        <w:rPr>
          <w:rFonts w:ascii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0"/>
          <w:szCs w:val="20"/>
        </w:rPr>
        <w:t>М</w:t>
      </w:r>
      <w:r>
        <w:rPr>
          <w:rFonts w:ascii="Times New Roman" w:hAnsi="Times New Roman" w:cs="Times New Roman"/>
          <w:color w:val="000000"/>
          <w:spacing w:val="13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3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«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ки</w:t>
      </w:r>
      <w:r>
        <w:rPr>
          <w:rFonts w:ascii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392» </w:t>
      </w:r>
      <w:r>
        <w:rPr>
          <w:rFonts w:ascii="Times New Roman" w:hAnsi="Times New Roman" w:cs="Times New Roman"/>
          <w:color w:val="000000"/>
          <w:spacing w:val="15"/>
          <w:sz w:val="20"/>
          <w:szCs w:val="20"/>
        </w:rPr>
        <w:t>М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pacing w:val="13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«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тс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к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а</w:t>
      </w: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392»                              </w:t>
      </w:r>
      <w:r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_____________________ Мехтиева Л.И.</w:t>
      </w:r>
    </w:p>
    <w:p w:rsidR="00847513" w:rsidRDefault="00847513" w:rsidP="006F78B3">
      <w:pPr>
        <w:widowControl w:val="0"/>
        <w:tabs>
          <w:tab w:val="left" w:pos="5894"/>
        </w:tabs>
        <w:spacing w:before="34" w:line="270" w:lineRule="auto"/>
        <w:ind w:left="360" w:right="-49" w:hanging="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6"/>
          <w:sz w:val="20"/>
          <w:szCs w:val="20"/>
        </w:rPr>
        <w:t>п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р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6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к</w:t>
      </w:r>
      <w:r>
        <w:rPr>
          <w:rFonts w:ascii="Times New Roman" w:hAnsi="Times New Roman" w:cs="Times New Roman"/>
          <w:color w:val="000000"/>
          <w:spacing w:val="8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 xml:space="preserve">18.02.2020 г 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>№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Приказ от 18.02.2020 г. № 17</w:t>
      </w:r>
    </w:p>
    <w:p w:rsidR="00847513" w:rsidRDefault="00847513">
      <w:pPr>
        <w:widowControl w:val="0"/>
        <w:tabs>
          <w:tab w:val="left" w:pos="2870"/>
        </w:tabs>
        <w:spacing w:line="240" w:lineRule="auto"/>
        <w:ind w:left="36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6"/>
          <w:sz w:val="20"/>
          <w:szCs w:val="20"/>
        </w:rPr>
        <w:t>П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р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д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с</w:t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еда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</w:rPr>
        <w:t>т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pacing w:val="12"/>
          <w:sz w:val="20"/>
          <w:szCs w:val="20"/>
        </w:rPr>
        <w:t>л</w:t>
      </w:r>
      <w:r>
        <w:rPr>
          <w:rFonts w:ascii="Times New Roman" w:hAnsi="Times New Roman" w:cs="Times New Roman"/>
          <w:color w:val="000000"/>
          <w:spacing w:val="10"/>
          <w:sz w:val="20"/>
          <w:szCs w:val="20"/>
        </w:rPr>
        <w:t>ь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1"/>
          <w:sz w:val="20"/>
          <w:szCs w:val="20"/>
        </w:rPr>
        <w:t>Г.Т.Тумашева</w:t>
      </w:r>
    </w:p>
    <w:p w:rsidR="00847513" w:rsidRDefault="00847513">
      <w:pPr>
        <w:spacing w:after="13" w:line="160" w:lineRule="exact"/>
        <w:rPr>
          <w:rFonts w:ascii="Franklin Gothic Medium" w:hAnsi="Franklin Gothic Medium" w:cs="Franklin Gothic Medium"/>
          <w:sz w:val="16"/>
          <w:szCs w:val="16"/>
        </w:rPr>
      </w:pPr>
    </w:p>
    <w:p w:rsidR="00847513" w:rsidRDefault="00847513">
      <w:pPr>
        <w:widowControl w:val="0"/>
        <w:spacing w:line="240" w:lineRule="auto"/>
        <w:ind w:left="4632" w:right="-20"/>
        <w:rPr>
          <w:rFonts w:ascii="Times New Roman" w:hAnsi="Times New Roman" w:cs="Times New Roman"/>
          <w:b/>
          <w:bCs/>
          <w:color w:val="000000"/>
          <w:spacing w:val="12"/>
          <w:sz w:val="20"/>
          <w:szCs w:val="20"/>
        </w:rPr>
      </w:pPr>
    </w:p>
    <w:p w:rsidR="00847513" w:rsidRDefault="00847513">
      <w:pPr>
        <w:widowControl w:val="0"/>
        <w:spacing w:line="240" w:lineRule="auto"/>
        <w:ind w:left="4632" w:right="-20"/>
        <w:rPr>
          <w:rFonts w:ascii="Times New Roman" w:hAnsi="Times New Roman" w:cs="Times New Roman"/>
          <w:b/>
          <w:bCs/>
          <w:color w:val="000000"/>
          <w:spacing w:val="12"/>
          <w:sz w:val="20"/>
          <w:szCs w:val="20"/>
        </w:rPr>
      </w:pPr>
    </w:p>
    <w:p w:rsidR="00847513" w:rsidRPr="006F78B3" w:rsidRDefault="00847513">
      <w:pPr>
        <w:widowControl w:val="0"/>
        <w:spacing w:line="240" w:lineRule="auto"/>
        <w:ind w:left="4632" w:right="-20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</w:p>
    <w:p w:rsidR="00847513" w:rsidRPr="006F78B3" w:rsidRDefault="00847513">
      <w:pPr>
        <w:widowControl w:val="0"/>
        <w:spacing w:line="240" w:lineRule="auto"/>
        <w:ind w:left="463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П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847513" w:rsidRPr="006F78B3" w:rsidRDefault="00847513" w:rsidP="006F78B3">
      <w:pPr>
        <w:widowControl w:val="0"/>
        <w:spacing w:before="26" w:line="258" w:lineRule="auto"/>
        <w:ind w:left="398" w:right="72" w:hanging="397"/>
        <w:jc w:val="center"/>
        <w:rPr>
          <w:rFonts w:ascii="Times New Roman" w:hAnsi="Times New Roman" w:cs="Times New Roman"/>
          <w:color w:val="000000"/>
          <w:spacing w:val="89"/>
          <w:sz w:val="24"/>
          <w:szCs w:val="24"/>
        </w:rPr>
      </w:pPr>
      <w:r w:rsidRPr="006F78B3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од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соб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47513" w:rsidRPr="006F78B3" w:rsidRDefault="00847513" w:rsidP="006F78B3">
      <w:pPr>
        <w:widowControl w:val="0"/>
        <w:spacing w:before="26" w:line="258" w:lineRule="auto"/>
        <w:ind w:left="398" w:right="72" w:hanging="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b/>
          <w:bCs/>
          <w:color w:val="000000"/>
          <w:spacing w:val="18"/>
          <w:sz w:val="24"/>
          <w:szCs w:val="24"/>
        </w:rPr>
        <w:t>М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ц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ног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7"/>
          <w:sz w:val="24"/>
          <w:szCs w:val="24"/>
        </w:rPr>
        <w:t>ш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ол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ат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у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ч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47513" w:rsidRPr="006F78B3" w:rsidRDefault="00847513" w:rsidP="006F78B3">
      <w:pPr>
        <w:widowControl w:val="0"/>
        <w:spacing w:before="26" w:line="258" w:lineRule="auto"/>
        <w:ind w:left="398" w:right="72" w:hanging="397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«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са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392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а с татарским языком воспитания и обучения</w:t>
      </w:r>
      <w:r w:rsidRPr="006F78B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»</w:t>
      </w:r>
    </w:p>
    <w:p w:rsidR="00847513" w:rsidRPr="006F78B3" w:rsidRDefault="00847513" w:rsidP="006F78B3">
      <w:pPr>
        <w:widowControl w:val="0"/>
        <w:spacing w:before="26" w:line="258" w:lineRule="auto"/>
        <w:ind w:left="398" w:right="72" w:hanging="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тр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те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ра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й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ан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47513" w:rsidRPr="006F78B3" w:rsidRDefault="00847513">
      <w:pPr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847513" w:rsidRPr="006F78B3" w:rsidRDefault="00847513">
      <w:pPr>
        <w:widowControl w:val="0"/>
        <w:tabs>
          <w:tab w:val="left" w:pos="1070"/>
          <w:tab w:val="left" w:pos="3739"/>
          <w:tab w:val="left" w:pos="4483"/>
          <w:tab w:val="left" w:pos="5174"/>
          <w:tab w:val="left" w:pos="6048"/>
          <w:tab w:val="left" w:pos="7075"/>
        </w:tabs>
        <w:spacing w:line="264" w:lineRule="auto"/>
        <w:ind w:left="350" w:right="28" w:firstLine="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тоя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поло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льско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уницип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тоно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до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бра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>392</w:t>
      </w:r>
      <w:r w:rsidRPr="006F78B3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ви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аза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78B3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)      </w:t>
      </w:r>
      <w:r w:rsidRPr="006F78B3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раз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ако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29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12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201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73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-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"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ийс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ции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F78B3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F78B3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201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F78B3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г;</w:t>
      </w:r>
      <w:r w:rsidRPr="006F78B3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ате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сно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78B3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обра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вате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прика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инобрн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ук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осс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101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0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08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2013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нени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7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07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201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-4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F78B3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оно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08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05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83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вн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онод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ак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осс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ий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вя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ово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поло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стве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уницип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ний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F78B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7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11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20</w:t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pacing w:val="-3"/>
          <w:sz w:val="24"/>
          <w:szCs w:val="24"/>
        </w:rPr>
        <w:t>7г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АД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392»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1070"/>
        </w:tabs>
        <w:spacing w:before="1"/>
        <w:ind w:left="354" w:right="486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орядо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ницип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вто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ель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F78B3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>392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да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F78B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ви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тро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78B3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1066"/>
        </w:tabs>
        <w:spacing w:before="5" w:line="240" w:lineRule="auto"/>
        <w:ind w:left="378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льско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яетс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ор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ано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м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у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пра</w:t>
      </w:r>
      <w:r w:rsidRPr="006F78B3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вле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ни</w:t>
      </w:r>
      <w:r w:rsidRPr="006F78B3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1070"/>
          <w:tab w:val="left" w:pos="2083"/>
          <w:tab w:val="left" w:pos="3365"/>
          <w:tab w:val="left" w:pos="4478"/>
          <w:tab w:val="left" w:pos="5976"/>
          <w:tab w:val="left" w:pos="6638"/>
          <w:tab w:val="left" w:pos="6941"/>
          <w:tab w:val="left" w:pos="7762"/>
          <w:tab w:val="left" w:pos="8453"/>
          <w:tab w:val="left" w:pos="8741"/>
        </w:tabs>
        <w:spacing w:before="20" w:line="261" w:lineRule="auto"/>
        <w:ind w:left="354" w:right="50" w:firstLine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-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6F78B3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овод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вуетс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уци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Росс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ий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ции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  <w:r w:rsidRPr="006F78B3">
        <w:rPr>
          <w:rFonts w:ascii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нци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пр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ава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ё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рал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ател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уб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ик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ьно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аво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888"/>
        </w:tabs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78B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2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ада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ль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бра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835"/>
        </w:tabs>
        <w:spacing w:before="24" w:line="269" w:lineRule="auto"/>
        <w:ind w:left="330" w:right="1908" w:firstLine="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лав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яв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ля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тся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: 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ас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окр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ор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ници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</w:tabs>
        <w:spacing w:before="16" w:line="240" w:lineRule="auto"/>
        <w:ind w:left="33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пр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ений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  <w:tab w:val="left" w:pos="3081"/>
        </w:tabs>
        <w:spacing w:before="38" w:line="250" w:lineRule="auto"/>
        <w:ind w:left="354" w:right="101" w:hanging="23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тк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6F78B3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реа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ити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уте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э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фф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ивно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ра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зв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ити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</w:tabs>
        <w:spacing w:before="34" w:line="240" w:lineRule="auto"/>
        <w:ind w:left="32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сод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ель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роц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</w:tabs>
        <w:spacing w:before="34" w:line="246" w:lineRule="auto"/>
        <w:ind w:left="350" w:right="86" w:hanging="23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робл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ны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роц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енции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</w:tabs>
        <w:spacing w:before="42" w:line="260" w:lineRule="auto"/>
        <w:ind w:left="346" w:right="112" w:hanging="16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ета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ль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47513" w:rsidRPr="006F78B3" w:rsidRDefault="00847513">
      <w:pPr>
        <w:widowControl w:val="0"/>
        <w:tabs>
          <w:tab w:val="left" w:pos="835"/>
        </w:tabs>
        <w:spacing w:before="18" w:line="260" w:lineRule="auto"/>
        <w:ind w:left="330" w:right="2106"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льско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ятел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 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зака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ус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лу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>
      <w:pPr>
        <w:widowControl w:val="0"/>
        <w:tabs>
          <w:tab w:val="left" w:pos="835"/>
          <w:tab w:val="left" w:pos="2323"/>
        </w:tabs>
        <w:spacing w:before="4" w:line="250" w:lineRule="auto"/>
        <w:ind w:left="340" w:right="113"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сс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6F78B3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опрос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мп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ско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994"/>
        </w:tabs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78B3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3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b/>
          <w:bCs/>
          <w:color w:val="000000"/>
          <w:spacing w:val="15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га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ц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я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род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бра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ч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ре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994"/>
          <w:tab w:val="left" w:pos="4498"/>
        </w:tabs>
        <w:spacing w:before="20" w:line="244" w:lineRule="auto"/>
        <w:ind w:left="340" w:right="92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вхо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(за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онн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ли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вос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ков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tabs>
          <w:tab w:val="left" w:pos="993"/>
          <w:tab w:val="left" w:pos="4205"/>
        </w:tabs>
        <w:spacing w:before="26" w:line="244" w:lineRule="auto"/>
        <w:ind w:left="336" w:right="85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еда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та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на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лах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>
      <w:pPr>
        <w:widowControl w:val="0"/>
        <w:spacing w:before="22" w:line="257" w:lineRule="auto"/>
        <w:ind w:left="326" w:right="3887" w:firstLine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i/>
          <w:iCs/>
          <w:color w:val="000000"/>
          <w:spacing w:val="16"/>
          <w:sz w:val="24"/>
          <w:szCs w:val="24"/>
        </w:rPr>
        <w:t>П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се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да</w:t>
      </w:r>
      <w:r w:rsidRPr="006F78B3">
        <w:rPr>
          <w:rFonts w:ascii="Times New Roman" w:hAnsi="Times New Roman" w:cs="Times New Roman"/>
          <w:i/>
          <w:iCs/>
          <w:color w:val="000000"/>
          <w:spacing w:val="17"/>
          <w:sz w:val="24"/>
          <w:szCs w:val="24"/>
        </w:rPr>
        <w:t>т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i/>
          <w:iCs/>
          <w:color w:val="000000"/>
          <w:spacing w:val="13"/>
          <w:sz w:val="24"/>
          <w:szCs w:val="24"/>
        </w:rPr>
        <w:t>щ</w:t>
      </w:r>
      <w:r w:rsidRPr="006F78B3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i/>
          <w:iCs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i/>
          <w:iCs/>
          <w:color w:val="000000"/>
          <w:spacing w:val="12"/>
          <w:sz w:val="24"/>
          <w:szCs w:val="24"/>
        </w:rPr>
        <w:t>ди</w:t>
      </w:r>
      <w:r w:rsidRPr="006F78B3">
        <w:rPr>
          <w:rFonts w:ascii="Times New Roman" w:hAnsi="Times New Roman" w:cs="Times New Roman"/>
          <w:i/>
          <w:iCs/>
          <w:color w:val="000000"/>
          <w:spacing w:val="18"/>
          <w:sz w:val="24"/>
          <w:szCs w:val="24"/>
        </w:rPr>
        <w:t>т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ль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i/>
          <w:iCs/>
          <w:color w:val="000000"/>
          <w:spacing w:val="12"/>
          <w:sz w:val="24"/>
          <w:szCs w:val="24"/>
        </w:rPr>
        <w:t>ко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собра</w:t>
      </w:r>
      <w:r w:rsidRPr="006F78B3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чр</w:t>
      </w:r>
      <w:r w:rsidRPr="006F78B3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>е</w:t>
      </w:r>
      <w:r w:rsidRPr="006F78B3">
        <w:rPr>
          <w:rFonts w:ascii="Times New Roman" w:hAnsi="Times New Roman" w:cs="Times New Roman"/>
          <w:i/>
          <w:iCs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дения</w:t>
      </w:r>
      <w:r w:rsidRPr="006F78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 —</w:t>
      </w:r>
      <w:r w:rsidRPr="006F78B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ьно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 —</w:t>
      </w:r>
      <w:r w:rsidRPr="006F78B3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руе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ний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spacing w:line="289" w:lineRule="auto"/>
        <w:ind w:right="-41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екр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</w:p>
    <w:p w:rsidR="00847513" w:rsidRPr="006F78B3" w:rsidRDefault="00847513" w:rsidP="006F78B3">
      <w:pPr>
        <w:widowControl w:val="0"/>
        <w:spacing w:line="289" w:lineRule="auto"/>
        <w:ind w:right="-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и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ф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рм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у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(з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ако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ы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п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ста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вит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ей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ст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оя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од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ит</w:t>
      </w:r>
      <w:r w:rsidRPr="006F78B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об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ан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й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line="240" w:lineRule="auto"/>
        <w:ind w:left="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риру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тер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661"/>
          <w:tab w:val="left" w:pos="7749"/>
        </w:tabs>
        <w:spacing w:before="5" w:line="260" w:lineRule="auto"/>
        <w:ind w:left="24" w:right="-45" w:hanging="6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год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слу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еобхо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738"/>
          <w:tab w:val="left" w:pos="7502"/>
        </w:tabs>
        <w:spacing w:line="266" w:lineRule="auto"/>
        <w:ind w:left="24" w:right="-16" w:hanging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ско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тае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прин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есл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тст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ву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/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конн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6F78B3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голо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spacing w:before="11" w:line="240" w:lineRule="auto"/>
        <w:ind w:left="33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661"/>
        </w:tabs>
        <w:spacing w:line="264" w:lineRule="auto"/>
        <w:ind w:left="24" w:right="823" w:hanging="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Д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пр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одс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в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б</w:t>
      </w:r>
      <w:r w:rsidRPr="006F78B3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щ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од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обра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я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847513" w:rsidRPr="006F78B3" w:rsidRDefault="00847513" w:rsidP="006F78B3">
      <w:pPr>
        <w:widowControl w:val="0"/>
        <w:tabs>
          <w:tab w:val="left" w:pos="733"/>
          <w:tab w:val="left" w:pos="1896"/>
          <w:tab w:val="left" w:pos="2846"/>
          <w:tab w:val="left" w:pos="4421"/>
          <w:tab w:val="left" w:pos="5549"/>
          <w:tab w:val="left" w:pos="7137"/>
          <w:tab w:val="left" w:pos="8400"/>
        </w:tabs>
        <w:spacing w:line="260" w:lineRule="auto"/>
        <w:ind w:left="24" w:right="-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Зас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ф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ор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738"/>
        </w:tabs>
        <w:spacing w:line="256" w:lineRule="auto"/>
        <w:ind w:left="18" w:right="-49" w:firstLine="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ото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яетс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800"/>
        </w:tabs>
        <w:spacing w:before="7" w:line="279" w:lineRule="auto"/>
        <w:ind w:left="4" w:right="6292" w:firstLine="2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око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ука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тся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: —         </w:t>
      </w:r>
      <w:r w:rsidRPr="006F78B3">
        <w:rPr>
          <w:rFonts w:ascii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ров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before="2" w:line="275" w:lineRule="auto"/>
        <w:ind w:right="1059" w:firstLine="738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олич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енно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(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)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оспит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ков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 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ла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ё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лиц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line="278" w:lineRule="auto"/>
        <w:ind w:right="6818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дн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 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лиц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хо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су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before="37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ё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иц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spacing w:before="42" w:line="260" w:lineRule="auto"/>
        <w:ind w:left="24" w:right="-40" w:firstLine="71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F78B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»</w:t>
      </w:r>
      <w:r w:rsidRPr="006F78B3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про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F78B3">
        <w:rPr>
          <w:rFonts w:ascii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«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F78B3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ка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росу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олосо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7513" w:rsidRPr="006F78B3" w:rsidRDefault="00847513" w:rsidP="006F78B3">
      <w:pPr>
        <w:widowControl w:val="0"/>
        <w:tabs>
          <w:tab w:val="left" w:pos="661"/>
        </w:tabs>
        <w:spacing w:before="20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F78B3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733"/>
        </w:tabs>
        <w:spacing w:before="24" w:line="254" w:lineRule="auto"/>
        <w:ind w:left="18" w:right="769" w:firstLine="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рото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ьс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ко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собр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чре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одпи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ред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да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екр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тар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661"/>
        </w:tabs>
        <w:spacing w:before="10" w:line="240" w:lineRule="auto"/>
        <w:ind w:left="24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ци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около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бно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года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661"/>
          <w:tab w:val="left" w:pos="6801"/>
        </w:tabs>
        <w:spacing w:before="26" w:line="254" w:lineRule="auto"/>
        <w:ind w:left="14" w:right="348" w:firstLine="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6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ото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щ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род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ьск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ру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ничн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>ш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уро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скр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одпи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ате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847513" w:rsidRPr="006F78B3" w:rsidRDefault="00847513" w:rsidP="006F78B3">
      <w:pPr>
        <w:widowControl w:val="0"/>
        <w:tabs>
          <w:tab w:val="left" w:pos="661"/>
        </w:tabs>
        <w:spacing w:before="10" w:line="240" w:lineRule="auto"/>
        <w:ind w:left="1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</w:t>
      </w:r>
      <w:r w:rsidRPr="006F78B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7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ото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хр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еда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рхи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847513" w:rsidRPr="006F78B3" w:rsidRDefault="00847513" w:rsidP="006F78B3">
      <w:pPr>
        <w:widowControl w:val="0"/>
        <w:spacing w:line="240" w:lineRule="auto"/>
        <w:ind w:left="1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З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к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15"/>
          <w:sz w:val="24"/>
          <w:szCs w:val="24"/>
        </w:rPr>
        <w:t>ю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ч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т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ль</w:t>
      </w:r>
      <w:r w:rsidRPr="006F78B3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</w:rPr>
        <w:t>ы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6F78B3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ж</w:t>
      </w:r>
      <w:r w:rsidRPr="006F78B3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6F78B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 w:rsidRPr="006F78B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47513" w:rsidRPr="006F78B3" w:rsidRDefault="00847513" w:rsidP="006F78B3">
      <w:pPr>
        <w:widowControl w:val="0"/>
        <w:tabs>
          <w:tab w:val="left" w:pos="580"/>
        </w:tabs>
        <w:spacing w:before="20" w:line="240" w:lineRule="auto"/>
        <w:ind w:left="14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1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тв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нео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нич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580"/>
        </w:tabs>
        <w:spacing w:before="30" w:line="258" w:lineRule="auto"/>
        <w:ind w:left="14" w:right="-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2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одл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дополн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ус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рени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6F78B3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ч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ре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св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сту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с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з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ако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ор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ат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8B3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прав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ово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та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widowControl w:val="0"/>
        <w:tabs>
          <w:tab w:val="left" w:pos="580"/>
          <w:tab w:val="left" w:pos="3264"/>
          <w:tab w:val="left" w:pos="4329"/>
          <w:tab w:val="left" w:pos="6849"/>
          <w:tab w:val="left" w:pos="8040"/>
        </w:tabs>
        <w:spacing w:before="8" w:line="254" w:lineRule="auto"/>
        <w:ind w:left="14" w:right="-12" w:hanging="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5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3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15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ло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ы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из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нен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л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ополн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ь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ин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нов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78B3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к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ц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оло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ени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олно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pacing w:val="11"/>
          <w:sz w:val="24"/>
          <w:szCs w:val="24"/>
        </w:rPr>
        <w:t>б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ъе</w:t>
      </w:r>
      <w:r w:rsidRPr="006F78B3">
        <w:rPr>
          <w:rFonts w:ascii="Times New Roman" w:hAnsi="Times New Roman" w:cs="Times New Roman"/>
          <w:color w:val="000000"/>
          <w:spacing w:val="12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п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F78B3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т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в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9"/>
          <w:sz w:val="24"/>
          <w:szCs w:val="24"/>
        </w:rPr>
        <w:t>р</w:t>
      </w:r>
      <w:r w:rsidRPr="006F78B3">
        <w:rPr>
          <w:rFonts w:ascii="Times New Roman" w:hAnsi="Times New Roman" w:cs="Times New Roman"/>
          <w:color w:val="000000"/>
          <w:spacing w:val="13"/>
          <w:sz w:val="24"/>
          <w:szCs w:val="24"/>
        </w:rPr>
        <w:t>ж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д</w:t>
      </w:r>
      <w:r w:rsidRPr="006F78B3">
        <w:rPr>
          <w:rFonts w:ascii="Times New Roman" w:hAnsi="Times New Roman" w:cs="Times New Roman"/>
          <w:color w:val="000000"/>
          <w:spacing w:val="8"/>
          <w:sz w:val="24"/>
          <w:szCs w:val="24"/>
        </w:rPr>
        <w:t>е</w:t>
      </w:r>
      <w:r w:rsidRPr="006F78B3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78B3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F78B3">
        <w:rPr>
          <w:rFonts w:ascii="Times New Roman" w:hAnsi="Times New Roman" w:cs="Times New Roman"/>
          <w:color w:val="000000"/>
          <w:spacing w:val="7"/>
          <w:sz w:val="24"/>
          <w:szCs w:val="24"/>
        </w:rPr>
        <w:t>н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ово</w:t>
      </w:r>
      <w:r w:rsidRPr="006F78B3">
        <w:rPr>
          <w:rFonts w:ascii="Times New Roman" w:hAnsi="Times New Roman" w:cs="Times New Roman"/>
          <w:color w:val="000000"/>
          <w:spacing w:val="5"/>
          <w:sz w:val="24"/>
          <w:szCs w:val="24"/>
        </w:rPr>
        <w:t>г</w:t>
      </w:r>
      <w:r w:rsidRPr="006F78B3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6F78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513" w:rsidRPr="006F78B3" w:rsidRDefault="00847513" w:rsidP="006F78B3">
      <w:pPr>
        <w:rPr>
          <w:rFonts w:ascii="Times New Roman" w:hAnsi="Times New Roman" w:cs="Times New Roman"/>
          <w:sz w:val="24"/>
          <w:szCs w:val="24"/>
        </w:rPr>
      </w:pPr>
    </w:p>
    <w:p w:rsidR="00847513" w:rsidRPr="006F78B3" w:rsidRDefault="00847513" w:rsidP="006F78B3">
      <w:pPr>
        <w:rPr>
          <w:rFonts w:ascii="Times New Roman" w:hAnsi="Times New Roman" w:cs="Times New Roman"/>
          <w:sz w:val="20"/>
          <w:szCs w:val="20"/>
        </w:rPr>
        <w:sectPr w:rsidR="00847513" w:rsidRPr="006F78B3">
          <w:type w:val="continuous"/>
          <w:pgSz w:w="12201" w:h="17045"/>
          <w:pgMar w:top="692" w:right="725" w:bottom="1134" w:left="1416" w:header="0" w:footer="0" w:gutter="0"/>
          <w:cols w:space="708"/>
        </w:sectPr>
      </w:pPr>
    </w:p>
    <w:p w:rsidR="00847513" w:rsidRDefault="00847513" w:rsidP="006F78B3">
      <w:pPr>
        <w:widowControl w:val="0"/>
        <w:tabs>
          <w:tab w:val="left" w:pos="580"/>
          <w:tab w:val="left" w:pos="3264"/>
          <w:tab w:val="left" w:pos="4329"/>
          <w:tab w:val="left" w:pos="6849"/>
          <w:tab w:val="left" w:pos="8040"/>
        </w:tabs>
        <w:spacing w:before="8" w:line="254" w:lineRule="auto"/>
        <w:ind w:right="-1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847513" w:rsidSect="00054378">
      <w:pgSz w:w="12071" w:h="16949"/>
      <w:pgMar w:top="687" w:right="839" w:bottom="1134" w:left="156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378"/>
    <w:rsid w:val="00054378"/>
    <w:rsid w:val="006F78B3"/>
    <w:rsid w:val="00735139"/>
    <w:rsid w:val="007F5E32"/>
    <w:rsid w:val="0084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841</Words>
  <Characters>4796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Лилия</dc:creator>
  <cp:keywords/>
  <dc:description/>
  <cp:lastModifiedBy>Лилия</cp:lastModifiedBy>
  <cp:revision>2</cp:revision>
  <dcterms:created xsi:type="dcterms:W3CDTF">2020-12-01T07:08:00Z</dcterms:created>
  <dcterms:modified xsi:type="dcterms:W3CDTF">2020-12-01T07:08:00Z</dcterms:modified>
</cp:coreProperties>
</file>